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8CE" w:rsidRDefault="000408CE" w:rsidP="000F511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ТОГУЛЬСКИЙ РАЙОННЫЙ СОВЕТ ДЕПУТАТОВ</w:t>
      </w:r>
    </w:p>
    <w:p w:rsidR="000408CE" w:rsidRPr="005F6678" w:rsidRDefault="000408CE" w:rsidP="000F5116">
      <w:pPr>
        <w:jc w:val="center"/>
        <w:rPr>
          <w:b/>
          <w:bCs/>
          <w:sz w:val="28"/>
          <w:szCs w:val="28"/>
        </w:rPr>
      </w:pPr>
      <w:r w:rsidRPr="005F6678">
        <w:rPr>
          <w:b/>
          <w:bCs/>
          <w:sz w:val="28"/>
          <w:szCs w:val="28"/>
        </w:rPr>
        <w:t>АЛТАЙСКОГО КРАЯ</w:t>
      </w:r>
    </w:p>
    <w:p w:rsidR="000408CE" w:rsidRPr="005F6678" w:rsidRDefault="000408CE" w:rsidP="000F5116">
      <w:pPr>
        <w:jc w:val="center"/>
        <w:rPr>
          <w:b/>
          <w:bCs/>
          <w:sz w:val="28"/>
          <w:szCs w:val="28"/>
        </w:rPr>
      </w:pPr>
    </w:p>
    <w:p w:rsidR="000408CE" w:rsidRDefault="000408CE" w:rsidP="000F5116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Р Е Ш Е Н И Е</w:t>
      </w:r>
    </w:p>
    <w:p w:rsidR="000408CE" w:rsidRPr="00DC36E5" w:rsidRDefault="000408CE" w:rsidP="000F5116">
      <w:pPr>
        <w:jc w:val="center"/>
        <w:rPr>
          <w:b/>
          <w:bCs/>
          <w:sz w:val="28"/>
          <w:szCs w:val="28"/>
        </w:rPr>
      </w:pPr>
    </w:p>
    <w:p w:rsidR="000408CE" w:rsidRPr="00DC36E5" w:rsidRDefault="000408CE" w:rsidP="000F5116">
      <w:pPr>
        <w:rPr>
          <w:b/>
          <w:sz w:val="28"/>
          <w:szCs w:val="28"/>
        </w:rPr>
      </w:pPr>
      <w:r w:rsidRPr="0071311F">
        <w:rPr>
          <w:sz w:val="28"/>
          <w:szCs w:val="28"/>
        </w:rPr>
        <w:t>20.06.2017</w:t>
      </w:r>
      <w:r w:rsidRPr="00DC36E5">
        <w:rPr>
          <w:b/>
        </w:rPr>
        <w:t xml:space="preserve">  </w:t>
      </w:r>
      <w:r>
        <w:rPr>
          <w:sz w:val="28"/>
          <w:szCs w:val="28"/>
        </w:rPr>
        <w:t>№ 45</w:t>
      </w:r>
      <w:r w:rsidRPr="00DC36E5">
        <w:rPr>
          <w:b/>
        </w:rPr>
        <w:t xml:space="preserve"> </w:t>
      </w:r>
      <w:r>
        <w:rPr>
          <w:b/>
        </w:rPr>
        <w:t xml:space="preserve">                                                                                                               </w:t>
      </w:r>
      <w:r w:rsidRPr="00DC36E5">
        <w:t>с</w:t>
      </w:r>
      <w:r>
        <w:t>.</w:t>
      </w:r>
      <w:r w:rsidRPr="00DC36E5">
        <w:t>Тогул</w:t>
      </w:r>
      <w:r>
        <w:rPr>
          <w:sz w:val="28"/>
          <w:szCs w:val="28"/>
        </w:rPr>
        <w:t xml:space="preserve">                                           </w:t>
      </w:r>
    </w:p>
    <w:p w:rsidR="000408CE" w:rsidRDefault="000408CE" w:rsidP="00014F10"/>
    <w:p w:rsidR="000408CE" w:rsidRDefault="000408CE" w:rsidP="00014F10"/>
    <w:tbl>
      <w:tblPr>
        <w:tblW w:w="0" w:type="auto"/>
        <w:tblLook w:val="01E0"/>
      </w:tblPr>
      <w:tblGrid>
        <w:gridCol w:w="4785"/>
        <w:gridCol w:w="4786"/>
      </w:tblGrid>
      <w:tr w:rsidR="000408CE" w:rsidTr="00B023DD">
        <w:tc>
          <w:tcPr>
            <w:tcW w:w="4785" w:type="dxa"/>
          </w:tcPr>
          <w:p w:rsidR="000408CE" w:rsidRPr="00B023DD" w:rsidRDefault="000408CE" w:rsidP="00B023DD">
            <w:pPr>
              <w:jc w:val="both"/>
              <w:rPr>
                <w:sz w:val="28"/>
                <w:szCs w:val="28"/>
              </w:rPr>
            </w:pPr>
            <w:r w:rsidRPr="00B023DD">
              <w:rPr>
                <w:sz w:val="28"/>
                <w:szCs w:val="28"/>
              </w:rPr>
              <w:t xml:space="preserve">Об </w:t>
            </w:r>
            <w:r>
              <w:rPr>
                <w:sz w:val="28"/>
                <w:szCs w:val="28"/>
              </w:rPr>
              <w:t xml:space="preserve">утверждении </w:t>
            </w:r>
            <w:r w:rsidRPr="005E3698">
              <w:rPr>
                <w:sz w:val="28"/>
                <w:szCs w:val="28"/>
              </w:rPr>
              <w:t>Правил земле</w:t>
            </w:r>
            <w:r>
              <w:rPr>
                <w:sz w:val="28"/>
                <w:szCs w:val="28"/>
              </w:rPr>
              <w:t>-</w:t>
            </w:r>
            <w:r w:rsidRPr="005E3698">
              <w:rPr>
                <w:sz w:val="28"/>
                <w:szCs w:val="28"/>
              </w:rPr>
              <w:t>пользования и застройки территории муниципального образования Старо</w:t>
            </w:r>
            <w:r>
              <w:rPr>
                <w:sz w:val="28"/>
                <w:szCs w:val="28"/>
              </w:rPr>
              <w:t>-</w:t>
            </w:r>
            <w:r w:rsidRPr="005E3698">
              <w:rPr>
                <w:sz w:val="28"/>
                <w:szCs w:val="28"/>
              </w:rPr>
              <w:t>тогульский сельсовет Тогульского района Алтайского края</w:t>
            </w:r>
          </w:p>
        </w:tc>
        <w:tc>
          <w:tcPr>
            <w:tcW w:w="4786" w:type="dxa"/>
          </w:tcPr>
          <w:p w:rsidR="000408CE" w:rsidRDefault="000408CE" w:rsidP="00014F10"/>
        </w:tc>
      </w:tr>
    </w:tbl>
    <w:p w:rsidR="000408CE" w:rsidRDefault="000408CE" w:rsidP="00014F10">
      <w:pPr>
        <w:jc w:val="both"/>
        <w:rPr>
          <w:sz w:val="28"/>
          <w:szCs w:val="28"/>
        </w:rPr>
      </w:pPr>
    </w:p>
    <w:p w:rsidR="000408CE" w:rsidRDefault="000408CE" w:rsidP="00014F1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Федеральным законом от 06.10.2003 №131-ФЗ «Об общих принципах организации местного самоуправления в Российской Федерации», Уставом муниципального образования Тогульский район Алтайского края, районный Совет депутатов РЕШИЛ:</w:t>
      </w:r>
    </w:p>
    <w:p w:rsidR="000408CE" w:rsidRDefault="000408CE" w:rsidP="000F09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0408CE" w:rsidRPr="005E3698" w:rsidRDefault="000408CE" w:rsidP="000F0994">
      <w:pPr>
        <w:ind w:firstLine="54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Pr="005E3698">
        <w:rPr>
          <w:sz w:val="28"/>
          <w:szCs w:val="28"/>
        </w:rPr>
        <w:t>Правила землепользования и застройки территории муниципального образования Старотогульский сельсовет Тогульского района Алтайского края</w:t>
      </w:r>
      <w:r>
        <w:rPr>
          <w:sz w:val="28"/>
          <w:szCs w:val="28"/>
        </w:rPr>
        <w:t xml:space="preserve"> (прилагается).</w:t>
      </w:r>
    </w:p>
    <w:p w:rsidR="000408CE" w:rsidRDefault="000408CE" w:rsidP="000F0994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0408CE" w:rsidRDefault="000408CE" w:rsidP="00395076">
      <w:pPr>
        <w:ind w:left="360"/>
        <w:jc w:val="both"/>
        <w:rPr>
          <w:sz w:val="28"/>
          <w:szCs w:val="28"/>
        </w:rPr>
      </w:pPr>
    </w:p>
    <w:p w:rsidR="000408CE" w:rsidRDefault="000408CE" w:rsidP="0015736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О.И. Шнайдер</w:t>
      </w:r>
    </w:p>
    <w:p w:rsidR="000408CE" w:rsidRDefault="000408CE" w:rsidP="00014F10"/>
    <w:p w:rsidR="000408CE" w:rsidRDefault="000408CE"/>
    <w:sectPr w:rsidR="000408CE" w:rsidSect="00424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25F05"/>
    <w:multiLevelType w:val="hybridMultilevel"/>
    <w:tmpl w:val="879E5F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4F10"/>
    <w:rsid w:val="00007DB8"/>
    <w:rsid w:val="00014F10"/>
    <w:rsid w:val="000235DD"/>
    <w:rsid w:val="000408CE"/>
    <w:rsid w:val="00046201"/>
    <w:rsid w:val="000F0994"/>
    <w:rsid w:val="000F5116"/>
    <w:rsid w:val="0015736F"/>
    <w:rsid w:val="001605CB"/>
    <w:rsid w:val="001B32F4"/>
    <w:rsid w:val="00237850"/>
    <w:rsid w:val="00262D78"/>
    <w:rsid w:val="003206EC"/>
    <w:rsid w:val="003920C9"/>
    <w:rsid w:val="00395076"/>
    <w:rsid w:val="00400B0C"/>
    <w:rsid w:val="00424926"/>
    <w:rsid w:val="00441C49"/>
    <w:rsid w:val="00481068"/>
    <w:rsid w:val="004A3CAD"/>
    <w:rsid w:val="005B4EB8"/>
    <w:rsid w:val="005E3698"/>
    <w:rsid w:val="005F6678"/>
    <w:rsid w:val="00650910"/>
    <w:rsid w:val="0071311F"/>
    <w:rsid w:val="00715EB4"/>
    <w:rsid w:val="007629FA"/>
    <w:rsid w:val="007860FE"/>
    <w:rsid w:val="008A2B3B"/>
    <w:rsid w:val="00A03802"/>
    <w:rsid w:val="00AC671A"/>
    <w:rsid w:val="00B01EBE"/>
    <w:rsid w:val="00B023DD"/>
    <w:rsid w:val="00B64774"/>
    <w:rsid w:val="00BA708F"/>
    <w:rsid w:val="00DC36E5"/>
    <w:rsid w:val="00E75CC9"/>
    <w:rsid w:val="00E94381"/>
    <w:rsid w:val="00EA3F78"/>
    <w:rsid w:val="00EB72D0"/>
    <w:rsid w:val="00F50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4F10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14F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B01EBE"/>
    <w:rPr>
      <w:rFonts w:cs="Times New Roman"/>
    </w:rPr>
  </w:style>
  <w:style w:type="character" w:styleId="Hyperlink">
    <w:name w:val="Hyperlink"/>
    <w:basedOn w:val="DefaultParagraphFont"/>
    <w:uiPriority w:val="99"/>
    <w:rsid w:val="00B01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138</Words>
  <Characters>793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ТОГУЛЬСКИЙ РАЙОННЫЙ СОВЕТ ДЕПУТАТОВ</dc:title>
  <dc:subject/>
  <dc:creator>User</dc:creator>
  <cp:keywords/>
  <dc:description/>
  <cp:lastModifiedBy>Admin</cp:lastModifiedBy>
  <cp:revision>3</cp:revision>
  <cp:lastPrinted>2016-05-16T06:53:00Z</cp:lastPrinted>
  <dcterms:created xsi:type="dcterms:W3CDTF">2017-07-05T02:06:00Z</dcterms:created>
  <dcterms:modified xsi:type="dcterms:W3CDTF">2017-07-05T02:06:00Z</dcterms:modified>
</cp:coreProperties>
</file>